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BCAE4" w14:textId="77777777" w:rsidR="00CC5D1F" w:rsidRPr="005A3088" w:rsidRDefault="00CC5D1F" w:rsidP="00CC5D1F">
      <w:pPr>
        <w:ind w:right="567"/>
        <w:rPr>
          <w:rFonts w:ascii="Charlotte Sans Std Book" w:hAnsi="Charlotte Sans Std Book"/>
          <w:b/>
          <w:bCs/>
          <w:color w:val="4F6228" w:themeColor="accent3" w:themeShade="80"/>
          <w:sz w:val="40"/>
          <w:szCs w:val="40"/>
        </w:rPr>
      </w:pPr>
      <w:r w:rsidRPr="005A3088">
        <w:rPr>
          <w:rFonts w:ascii="Charlotte Sans Std Book" w:hAnsi="Charlotte Sans Std Book"/>
          <w:b/>
          <w:bCs/>
          <w:color w:val="4F6228" w:themeColor="accent3" w:themeShade="80"/>
          <w:sz w:val="40"/>
          <w:szCs w:val="40"/>
        </w:rPr>
        <w:t>TERVETULOA ELÄMYSPOLULLE VANHAAN TURKUUN!</w:t>
      </w:r>
    </w:p>
    <w:p w14:paraId="58036B50" w14:textId="77777777" w:rsidR="00CC5D1F" w:rsidRPr="00E37BAA" w:rsidRDefault="00CC5D1F" w:rsidP="00CC5D1F">
      <w:pPr>
        <w:ind w:right="567"/>
        <w:rPr>
          <w:rFonts w:ascii="Charlotte Sans Std Book" w:hAnsi="Charlotte Sans Std Book"/>
          <w:b/>
          <w:bCs/>
          <w:sz w:val="40"/>
          <w:szCs w:val="40"/>
        </w:rPr>
      </w:pPr>
    </w:p>
    <w:p w14:paraId="1638B7C7" w14:textId="77777777" w:rsidR="00CC5D1F" w:rsidRPr="007B0157" w:rsidRDefault="00CC5D1F" w:rsidP="00CC5D1F">
      <w:pPr>
        <w:ind w:right="567"/>
        <w:rPr>
          <w:rFonts w:ascii="Charlotte Sans Std Book" w:hAnsi="Charlotte Sans Std Book"/>
        </w:rPr>
      </w:pPr>
    </w:p>
    <w:p w14:paraId="18EF0D5C" w14:textId="69D6906E" w:rsidR="00CC5D1F" w:rsidRPr="001C66B2" w:rsidRDefault="00CC5D1F" w:rsidP="00CC5D1F">
      <w:pPr>
        <w:ind w:right="567"/>
        <w:rPr>
          <w:rFonts w:ascii="Charlotte Sans Std Book" w:hAnsi="Charlotte Sans Std Book"/>
        </w:rPr>
      </w:pPr>
      <w:r w:rsidRPr="001C66B2">
        <w:rPr>
          <w:rFonts w:ascii="Charlotte Sans Std Book" w:hAnsi="Charlotte Sans Std Book"/>
        </w:rPr>
        <w:t>Kutsumme Turun 6. luokat vierailulle arkeologien esiin kaivamaan maanalaiseen Turkuun</w:t>
      </w:r>
      <w:r>
        <w:rPr>
          <w:rFonts w:ascii="Charlotte Sans Std Book" w:hAnsi="Charlotte Sans Std Book"/>
        </w:rPr>
        <w:t xml:space="preserve"> ja</w:t>
      </w:r>
      <w:r w:rsidR="001C6662">
        <w:rPr>
          <w:rFonts w:ascii="Charlotte Sans Std Book" w:hAnsi="Charlotte Sans Std Book"/>
        </w:rPr>
        <w:t xml:space="preserve"> </w:t>
      </w:r>
      <w:r>
        <w:rPr>
          <w:rFonts w:ascii="Charlotte Sans Std Book" w:hAnsi="Charlotte Sans Std Book"/>
        </w:rPr>
        <w:t xml:space="preserve">Aboa </w:t>
      </w:r>
      <w:proofErr w:type="spellStart"/>
      <w:r>
        <w:rPr>
          <w:rFonts w:ascii="Charlotte Sans Std Book" w:hAnsi="Charlotte Sans Std Book"/>
        </w:rPr>
        <w:t>Vetus</w:t>
      </w:r>
      <w:proofErr w:type="spellEnd"/>
      <w:r>
        <w:rPr>
          <w:rFonts w:ascii="Charlotte Sans Std Book" w:hAnsi="Charlotte Sans Std Book"/>
        </w:rPr>
        <w:t xml:space="preserve"> -museoon. </w:t>
      </w:r>
      <w:r w:rsidRPr="001C66B2">
        <w:rPr>
          <w:rFonts w:ascii="Charlotte Sans Std Book" w:hAnsi="Charlotte Sans Std Book"/>
        </w:rPr>
        <w:t xml:space="preserve">Elämyspolku-opastuksella tutustutaan </w:t>
      </w:r>
      <w:r>
        <w:rPr>
          <w:rFonts w:ascii="Charlotte Sans Std Book" w:hAnsi="Charlotte Sans Std Book"/>
        </w:rPr>
        <w:t>arkeologisiin</w:t>
      </w:r>
      <w:r w:rsidRPr="001C66B2">
        <w:rPr>
          <w:rFonts w:ascii="Charlotte Sans Std Book" w:hAnsi="Charlotte Sans Std Book"/>
        </w:rPr>
        <w:t xml:space="preserve"> löytöihin ja siihen, miten Turussa on </w:t>
      </w:r>
      <w:r>
        <w:rPr>
          <w:rFonts w:ascii="Charlotte Sans Std Book" w:hAnsi="Charlotte Sans Std Book"/>
        </w:rPr>
        <w:t>menneinä vuosisatoina</w:t>
      </w:r>
      <w:r w:rsidRPr="001C66B2">
        <w:rPr>
          <w:rFonts w:ascii="Charlotte Sans Std Book" w:hAnsi="Charlotte Sans Std Book"/>
        </w:rPr>
        <w:t xml:space="preserve"> eletty.</w:t>
      </w:r>
    </w:p>
    <w:p w14:paraId="25E04183" w14:textId="77777777" w:rsidR="00CC5D1F" w:rsidRPr="00992207" w:rsidRDefault="00CC5D1F" w:rsidP="00CC5D1F">
      <w:pPr>
        <w:ind w:right="567"/>
        <w:rPr>
          <w:rFonts w:ascii="Charlotte Sans Std Book" w:hAnsi="Charlotte Sans Std Book"/>
        </w:rPr>
      </w:pPr>
      <w:r>
        <w:rPr>
          <w:rFonts w:ascii="Charlotte Sans Std Book" w:hAnsi="Charlotte Sans Std Book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E13A79" wp14:editId="3A8D2CE4">
                <wp:simplePos x="0" y="0"/>
                <wp:positionH relativeFrom="column">
                  <wp:posOffset>148590</wp:posOffset>
                </wp:positionH>
                <wp:positionV relativeFrom="paragraph">
                  <wp:posOffset>100331</wp:posOffset>
                </wp:positionV>
                <wp:extent cx="5772150" cy="45719"/>
                <wp:effectExtent l="0" t="0" r="0" b="0"/>
                <wp:wrapNone/>
                <wp:docPr id="5" name="Tekstiruutu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5772150" cy="457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62E91D" w14:textId="77777777" w:rsidR="00CC5D1F" w:rsidRPr="00362F3D" w:rsidRDefault="00CC5D1F" w:rsidP="00CC5D1F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362F3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Oheisesta listasta näet oman koulusi kuudesluokkalaisille varatu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t</w:t>
                            </w:r>
                            <w:r w:rsidRPr="00362F3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vierailuaja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t</w:t>
                            </w:r>
                            <w:r w:rsidRPr="00362F3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. Huomioithan, että ajat ovat alustavia - ole yhteydessä museolehtoriin ja vahvista tai tarvittaessa muuta vierailuaikanne: </w:t>
                            </w:r>
                            <w:hyperlink r:id="rId7" w:history="1">
                              <w:r w:rsidRPr="00362F3D">
                                <w:rPr>
                                  <w:rStyle w:val="Hyperlinkki"/>
                                  <w:b/>
                                  <w:bCs/>
                                  <w:color w:val="auto"/>
                                  <w:sz w:val="28"/>
                                  <w:szCs w:val="28"/>
                                </w:rPr>
                                <w:t>janna.jokela@avan.fi</w:t>
                              </w:r>
                            </w:hyperlink>
                            <w:r w:rsidRPr="00362F3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tai 040 078 6053</w:t>
                            </w:r>
                            <w:r w:rsidRPr="00E37BAA">
                              <w:br/>
                            </w:r>
                            <w:r w:rsidRPr="00E37BAA">
                              <w:br/>
                              <w:t xml:space="preserve">Kerrothan myös, jos koulunne luokkamäärässä on meillä </w:t>
                            </w:r>
                            <w:r>
                              <w:t>v</w:t>
                            </w:r>
                            <w:r w:rsidRPr="00E37BAA">
                              <w:t>irheellinen tieto.</w:t>
                            </w:r>
                            <w:r w:rsidRPr="00603E01"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E13A79" id="_x0000_t202" coordsize="21600,21600" o:spt="202" path="m,l,21600r21600,l21600,xe">
                <v:stroke joinstyle="miter"/>
                <v:path gradientshapeok="t" o:connecttype="rect"/>
              </v:shapetype>
              <v:shape id="Tekstiruutu 5" o:spid="_x0000_s1026" type="#_x0000_t202" style="position:absolute;margin-left:11.7pt;margin-top:7.9pt;width:454.5pt;height:3.6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" fillcolor="white [3201]" stroked="f" strokeweight=".5pt">
                <v:textbox>
                  <w:txbxContent>
                    <w:p w14:paraId="4162E91D" w14:textId="77777777" w:rsidR="00CC5D1F" w:rsidRPr="00362F3D" w:rsidRDefault="00CC5D1F" w:rsidP="00CC5D1F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362F3D">
                        <w:rPr>
                          <w:b/>
                          <w:bCs/>
                          <w:sz w:val="28"/>
                          <w:szCs w:val="28"/>
                        </w:rPr>
                        <w:t>Oheisesta listasta näet oman koulusi kuudesluokkalaisille varatu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t</w:t>
                      </w:r>
                      <w:r w:rsidRPr="00362F3D">
                        <w:rPr>
                          <w:b/>
                          <w:bCs/>
                          <w:sz w:val="28"/>
                          <w:szCs w:val="28"/>
                        </w:rPr>
                        <w:t xml:space="preserve"> vierailuaja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t</w:t>
                      </w:r>
                      <w:r w:rsidRPr="00362F3D">
                        <w:rPr>
                          <w:b/>
                          <w:bCs/>
                          <w:sz w:val="28"/>
                          <w:szCs w:val="28"/>
                        </w:rPr>
                        <w:t xml:space="preserve">. Huomioithan, että ajat ovat alustavia - ole yhteydessä museolehtoriin ja vahvista tai tarvittaessa muuta vierailuaikanne: </w:t>
                      </w:r>
                      <w:hyperlink r:id="rId8" w:history="1">
                        <w:r w:rsidRPr="00362F3D">
                          <w:rPr>
                            <w:rStyle w:val="Hyperlinkki"/>
                            <w:b/>
                            <w:bCs/>
                            <w:color w:val="auto"/>
                            <w:sz w:val="28"/>
                            <w:szCs w:val="28"/>
                          </w:rPr>
                          <w:t>janna.jokela@avan.fi</w:t>
                        </w:r>
                      </w:hyperlink>
                      <w:r w:rsidRPr="00362F3D">
                        <w:rPr>
                          <w:b/>
                          <w:bCs/>
                          <w:sz w:val="28"/>
                          <w:szCs w:val="28"/>
                        </w:rPr>
                        <w:t xml:space="preserve"> tai 040 078 6053</w:t>
                      </w:r>
                      <w:r w:rsidRPr="00E37BAA">
                        <w:br/>
                      </w:r>
                      <w:r w:rsidRPr="00E37BAA">
                        <w:br/>
                        <w:t xml:space="preserve">Kerrothan myös, jos koulunne luokkamäärässä on meillä </w:t>
                      </w:r>
                      <w:r>
                        <w:t>v</w:t>
                      </w:r>
                      <w:r w:rsidRPr="00E37BAA">
                        <w:t>irheellinen tieto.</w:t>
                      </w:r>
                      <w:r w:rsidRPr="00603E01"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14:paraId="273E162F" w14:textId="77777777" w:rsidR="00CC5D1F" w:rsidRDefault="00CC5D1F" w:rsidP="00CC5D1F">
      <w:pPr>
        <w:ind w:right="567"/>
        <w:rPr>
          <w:rFonts w:ascii="Charlotte Sans Std Book" w:hAnsi="Charlotte Sans Std Book"/>
          <w:bCs/>
        </w:rPr>
      </w:pPr>
    </w:p>
    <w:p w14:paraId="13E5C984" w14:textId="77777777" w:rsidR="00CC5D1F" w:rsidRPr="001C66B2" w:rsidRDefault="00CC5D1F" w:rsidP="00CC5D1F">
      <w:pPr>
        <w:pStyle w:val="Luettelokappale"/>
        <w:numPr>
          <w:ilvl w:val="0"/>
          <w:numId w:val="9"/>
        </w:numPr>
        <w:ind w:right="567"/>
        <w:rPr>
          <w:rFonts w:ascii="Charlotte Sans Std Book" w:hAnsi="Charlotte Sans Std Book"/>
          <w:sz w:val="24"/>
          <w:szCs w:val="24"/>
        </w:rPr>
      </w:pPr>
      <w:r w:rsidRPr="001C66B2">
        <w:rPr>
          <w:rFonts w:ascii="Charlotte Sans Std Book" w:hAnsi="Charlotte Sans Std Book"/>
          <w:bCs/>
          <w:sz w:val="24"/>
          <w:szCs w:val="24"/>
        </w:rPr>
        <w:t>Museovierailu on suunnattu 6. luok</w:t>
      </w:r>
      <w:r>
        <w:rPr>
          <w:rFonts w:ascii="Charlotte Sans Std Book" w:hAnsi="Charlotte Sans Std Book"/>
          <w:bCs/>
          <w:sz w:val="24"/>
          <w:szCs w:val="24"/>
        </w:rPr>
        <w:t>i</w:t>
      </w:r>
      <w:r w:rsidRPr="001C66B2">
        <w:rPr>
          <w:rFonts w:ascii="Charlotte Sans Std Book" w:hAnsi="Charlotte Sans Std Book"/>
          <w:bCs/>
          <w:sz w:val="24"/>
          <w:szCs w:val="24"/>
        </w:rPr>
        <w:t xml:space="preserve">lle, mutta 5.–6. yhdysluokkien tapauksessa myös </w:t>
      </w:r>
      <w:r>
        <w:rPr>
          <w:rFonts w:ascii="Charlotte Sans Std Book" w:hAnsi="Charlotte Sans Std Book"/>
          <w:bCs/>
          <w:sz w:val="24"/>
          <w:szCs w:val="24"/>
        </w:rPr>
        <w:br/>
      </w:r>
      <w:r w:rsidRPr="001C66B2">
        <w:rPr>
          <w:rFonts w:ascii="Charlotte Sans Std Book" w:hAnsi="Charlotte Sans Std Book"/>
          <w:bCs/>
          <w:sz w:val="24"/>
          <w:szCs w:val="24"/>
        </w:rPr>
        <w:t xml:space="preserve">5. luokkalaiset ovat tervetulleita mukaan. </w:t>
      </w:r>
      <w:r w:rsidRPr="001C66B2">
        <w:rPr>
          <w:rFonts w:ascii="Charlotte Sans Std Book" w:hAnsi="Charlotte Sans Std Book"/>
          <w:sz w:val="24"/>
          <w:szCs w:val="24"/>
        </w:rPr>
        <w:t xml:space="preserve">Pienluokkia samasta koulusta voi yhdistää museovierailua varten, mutta ryhmän maksimikoko on </w:t>
      </w:r>
      <w:r>
        <w:rPr>
          <w:rFonts w:ascii="Charlotte Sans Std Book" w:hAnsi="Charlotte Sans Std Book"/>
          <w:sz w:val="24"/>
          <w:szCs w:val="24"/>
        </w:rPr>
        <w:t>25</w:t>
      </w:r>
      <w:r w:rsidRPr="001C66B2">
        <w:rPr>
          <w:rFonts w:ascii="Charlotte Sans Std Book" w:hAnsi="Charlotte Sans Std Book"/>
          <w:sz w:val="24"/>
          <w:szCs w:val="24"/>
        </w:rPr>
        <w:t xml:space="preserve"> oppilasta. </w:t>
      </w:r>
      <w:r>
        <w:rPr>
          <w:rFonts w:ascii="Charlotte Sans Std Book" w:hAnsi="Charlotte Sans Std Book"/>
          <w:sz w:val="24"/>
          <w:szCs w:val="24"/>
        </w:rPr>
        <w:t>Isommille ryhmille tarvitaan useampi opas.</w:t>
      </w:r>
    </w:p>
    <w:p w14:paraId="71708885" w14:textId="77777777" w:rsidR="00CC5D1F" w:rsidRPr="001C66B2" w:rsidRDefault="00CC5D1F" w:rsidP="00CC5D1F">
      <w:pPr>
        <w:ind w:right="567"/>
        <w:rPr>
          <w:rFonts w:ascii="Charlotte Sans Std Book" w:hAnsi="Charlotte Sans Std Book"/>
        </w:rPr>
      </w:pPr>
    </w:p>
    <w:p w14:paraId="05323FAB" w14:textId="77777777" w:rsidR="00CC5D1F" w:rsidRDefault="00CC5D1F" w:rsidP="00CC5D1F">
      <w:pPr>
        <w:pStyle w:val="Luettelokappale"/>
        <w:numPr>
          <w:ilvl w:val="0"/>
          <w:numId w:val="9"/>
        </w:numPr>
        <w:ind w:right="567"/>
        <w:rPr>
          <w:rFonts w:ascii="Charlotte Sans Std Book" w:hAnsi="Charlotte Sans Std Book"/>
          <w:sz w:val="24"/>
          <w:szCs w:val="24"/>
        </w:rPr>
      </w:pPr>
      <w:r w:rsidRPr="001C66B2">
        <w:rPr>
          <w:rFonts w:ascii="Charlotte Sans Std Book" w:hAnsi="Charlotte Sans Std Book"/>
          <w:sz w:val="24"/>
          <w:szCs w:val="24"/>
        </w:rPr>
        <w:t xml:space="preserve">Vierailun hinta </w:t>
      </w:r>
      <w:r>
        <w:rPr>
          <w:rFonts w:ascii="Charlotte Sans Std Book" w:hAnsi="Charlotte Sans Std Book"/>
          <w:sz w:val="24"/>
          <w:szCs w:val="24"/>
        </w:rPr>
        <w:t>on 95</w:t>
      </w:r>
      <w:r w:rsidRPr="001C66B2">
        <w:rPr>
          <w:rFonts w:ascii="Charlotte Sans Std Book" w:hAnsi="Charlotte Sans Std Book"/>
          <w:sz w:val="24"/>
          <w:szCs w:val="24"/>
        </w:rPr>
        <w:t xml:space="preserve"> € / opas</w:t>
      </w:r>
      <w:r>
        <w:rPr>
          <w:rFonts w:ascii="Charlotte Sans Std Book" w:hAnsi="Charlotte Sans Std Book"/>
          <w:sz w:val="24"/>
          <w:szCs w:val="24"/>
        </w:rPr>
        <w:t>tusryhmä. Laskutusta varten koulun on toimitettava museolle</w:t>
      </w:r>
      <w:r w:rsidRPr="001C66B2">
        <w:rPr>
          <w:rFonts w:ascii="Charlotte Sans Std Book" w:hAnsi="Charlotte Sans Std Book"/>
          <w:sz w:val="24"/>
          <w:szCs w:val="24"/>
        </w:rPr>
        <w:t xml:space="preserve"> </w:t>
      </w:r>
      <w:r>
        <w:rPr>
          <w:rFonts w:ascii="Charlotte Sans Std Book" w:hAnsi="Charlotte Sans Std Book"/>
          <w:sz w:val="24"/>
          <w:szCs w:val="24"/>
        </w:rPr>
        <w:t xml:space="preserve">puiteostotilaus. Ohjeet tähän löytyvät Elämyspolun verkkosivuilta: </w:t>
      </w:r>
      <w:hyperlink r:id="rId9" w:history="1">
        <w:r w:rsidRPr="008B2558">
          <w:rPr>
            <w:rStyle w:val="Hyperlinkki"/>
            <w:rFonts w:ascii="Charlotte Sans Std Book" w:hAnsi="Charlotte Sans Std Book"/>
            <w:sz w:val="24"/>
            <w:szCs w:val="24"/>
          </w:rPr>
          <w:t>https://blog.edu.turku.fi/elamyspolku/tilauslomake/</w:t>
        </w:r>
      </w:hyperlink>
      <w:r>
        <w:rPr>
          <w:rFonts w:ascii="Charlotte Sans Std Book" w:hAnsi="Charlotte Sans Std Book"/>
          <w:sz w:val="24"/>
          <w:szCs w:val="24"/>
        </w:rPr>
        <w:t xml:space="preserve"> . Tilausta varten tarvitset museon toimittajatiedot, jotka löydät tämän kirjeen alaosasta.</w:t>
      </w:r>
    </w:p>
    <w:p w14:paraId="73C14594" w14:textId="77777777" w:rsidR="00CC5D1F" w:rsidRPr="00992207" w:rsidRDefault="00CC5D1F" w:rsidP="00CC5D1F">
      <w:pPr>
        <w:pStyle w:val="Luettelokappale"/>
        <w:rPr>
          <w:rFonts w:ascii="Charlotte Sans Std Book" w:hAnsi="Charlotte Sans Std Book"/>
          <w:sz w:val="24"/>
          <w:szCs w:val="24"/>
        </w:rPr>
      </w:pPr>
    </w:p>
    <w:p w14:paraId="58974363" w14:textId="7A91291C" w:rsidR="00CC5D1F" w:rsidRDefault="00CC5D1F" w:rsidP="00CC5D1F">
      <w:pPr>
        <w:pStyle w:val="Luettelokappale"/>
        <w:numPr>
          <w:ilvl w:val="0"/>
          <w:numId w:val="9"/>
        </w:numPr>
        <w:ind w:right="567"/>
        <w:rPr>
          <w:rFonts w:ascii="Charlotte Sans Std Book" w:hAnsi="Charlotte Sans Std Book"/>
          <w:sz w:val="24"/>
          <w:szCs w:val="24"/>
        </w:rPr>
      </w:pPr>
      <w:r>
        <w:rPr>
          <w:rFonts w:ascii="Charlotte Sans Std Book" w:hAnsi="Charlotte Sans Std Book"/>
          <w:sz w:val="24"/>
          <w:szCs w:val="24"/>
        </w:rPr>
        <w:t xml:space="preserve">Tee varaus sähköpostitse </w:t>
      </w:r>
      <w:r w:rsidR="000842EF">
        <w:rPr>
          <w:rFonts w:ascii="Charlotte Sans Std Book" w:hAnsi="Charlotte Sans Std Book"/>
          <w:sz w:val="24"/>
          <w:szCs w:val="24"/>
        </w:rPr>
        <w:t xml:space="preserve">31.10. mennessä </w:t>
      </w:r>
      <w:r>
        <w:rPr>
          <w:rFonts w:ascii="Charlotte Sans Std Book" w:hAnsi="Charlotte Sans Std Book"/>
          <w:sz w:val="24"/>
          <w:szCs w:val="24"/>
        </w:rPr>
        <w:t xml:space="preserve">osoitteeseen </w:t>
      </w:r>
      <w:hyperlink r:id="rId10" w:history="1">
        <w:r w:rsidRPr="002D13E1">
          <w:rPr>
            <w:rStyle w:val="Hyperlinkki"/>
            <w:rFonts w:ascii="Charlotte Sans Std Book" w:hAnsi="Charlotte Sans Std Book"/>
            <w:sz w:val="24"/>
            <w:szCs w:val="24"/>
          </w:rPr>
          <w:t>info@avan.fi</w:t>
        </w:r>
      </w:hyperlink>
      <w:r>
        <w:rPr>
          <w:rFonts w:ascii="Charlotte Sans Std Book" w:hAnsi="Charlotte Sans Std Book"/>
          <w:sz w:val="24"/>
          <w:szCs w:val="24"/>
        </w:rPr>
        <w:t>. Opastus on mahdollista varata aamupäivälle loka- tai marraskuussa, ti-pe.</w:t>
      </w:r>
    </w:p>
    <w:p w14:paraId="3E011A49" w14:textId="77777777" w:rsidR="00CC5D1F" w:rsidRPr="00261778" w:rsidRDefault="00CC5D1F" w:rsidP="00CC5D1F">
      <w:pPr>
        <w:pStyle w:val="Luettelokappale"/>
        <w:rPr>
          <w:rFonts w:ascii="Charlotte Sans Std Book" w:hAnsi="Charlotte Sans Std Book"/>
          <w:sz w:val="24"/>
          <w:szCs w:val="24"/>
        </w:rPr>
      </w:pPr>
    </w:p>
    <w:p w14:paraId="4B5A3CE2" w14:textId="77777777" w:rsidR="00CC5D1F" w:rsidRPr="00B156F6" w:rsidRDefault="00CC5D1F" w:rsidP="00CC5D1F">
      <w:pPr>
        <w:pStyle w:val="Luettelokappale"/>
        <w:rPr>
          <w:rFonts w:ascii="Charlotte Sans Std Book" w:hAnsi="Charlotte Sans Std Book"/>
          <w:sz w:val="28"/>
          <w:szCs w:val="28"/>
        </w:rPr>
      </w:pPr>
    </w:p>
    <w:p w14:paraId="5FDE8630" w14:textId="77777777" w:rsidR="00CC5D1F" w:rsidRPr="00B156F6" w:rsidRDefault="00CC5D1F" w:rsidP="00CC5D1F">
      <w:pPr>
        <w:pStyle w:val="Luettelokappale"/>
        <w:ind w:left="360" w:right="567"/>
        <w:rPr>
          <w:rFonts w:ascii="Charlotte Sans Std Book" w:hAnsi="Charlotte Sans Std Book"/>
          <w:b/>
          <w:bCs/>
          <w:sz w:val="28"/>
          <w:szCs w:val="28"/>
        </w:rPr>
      </w:pPr>
      <w:r w:rsidRPr="00B156F6">
        <w:rPr>
          <w:rFonts w:ascii="Charlotte Sans Std Book" w:hAnsi="Charlotte Sans Std Book"/>
          <w:b/>
          <w:bCs/>
          <w:sz w:val="28"/>
          <w:szCs w:val="28"/>
        </w:rPr>
        <w:t>Tervetuloa!</w:t>
      </w:r>
    </w:p>
    <w:p w14:paraId="76CEC257" w14:textId="77777777" w:rsidR="00CC5D1F" w:rsidRDefault="00CC5D1F" w:rsidP="00CC5D1F">
      <w:pPr>
        <w:pStyle w:val="Luettelokappale"/>
        <w:ind w:right="567"/>
        <w:rPr>
          <w:rFonts w:ascii="Charlotte Sans Std Book" w:hAnsi="Charlotte Sans Std Book"/>
          <w:sz w:val="24"/>
          <w:szCs w:val="24"/>
        </w:rPr>
      </w:pPr>
    </w:p>
    <w:p w14:paraId="75027AD0" w14:textId="77777777" w:rsidR="00CC5D1F" w:rsidRPr="002C5215" w:rsidRDefault="00CC5D1F" w:rsidP="00CC5D1F">
      <w:pPr>
        <w:pStyle w:val="Luettelokappale"/>
        <w:ind w:left="360"/>
        <w:rPr>
          <w:rFonts w:ascii="Charlotte Sans Std Book" w:hAnsi="Charlotte Sans Std Book"/>
          <w:sz w:val="24"/>
          <w:szCs w:val="24"/>
        </w:rPr>
      </w:pPr>
    </w:p>
    <w:p w14:paraId="7B2E7D76" w14:textId="77777777" w:rsidR="00CC5D1F" w:rsidRPr="00112DF9" w:rsidRDefault="00CC5D1F" w:rsidP="00CC5D1F">
      <w:pPr>
        <w:ind w:left="360" w:right="567"/>
        <w:rPr>
          <w:rFonts w:ascii="Charlotte Sans Std Book" w:hAnsi="Charlotte Sans Std Book"/>
          <w:b/>
          <w:bCs/>
        </w:rPr>
      </w:pPr>
      <w:r>
        <w:rPr>
          <w:rFonts w:ascii="Charlotte Sans Std Book" w:hAnsi="Charlotte Sans Std Book"/>
          <w:b/>
          <w:bCs/>
        </w:rPr>
        <w:t xml:space="preserve">Aboa </w:t>
      </w:r>
      <w:proofErr w:type="spellStart"/>
      <w:r>
        <w:rPr>
          <w:rFonts w:ascii="Charlotte Sans Std Book" w:hAnsi="Charlotte Sans Std Book"/>
          <w:b/>
          <w:bCs/>
        </w:rPr>
        <w:t>Vetus</w:t>
      </w:r>
      <w:proofErr w:type="spellEnd"/>
      <w:r>
        <w:rPr>
          <w:rFonts w:ascii="Charlotte Sans Std Book" w:hAnsi="Charlotte Sans Std Book"/>
          <w:b/>
          <w:bCs/>
        </w:rPr>
        <w:t xml:space="preserve"> Ars Nova</w:t>
      </w:r>
    </w:p>
    <w:p w14:paraId="41901A78" w14:textId="77777777" w:rsidR="00CC5D1F" w:rsidRDefault="00CC5D1F" w:rsidP="00CC5D1F">
      <w:pPr>
        <w:ind w:left="360" w:right="567"/>
        <w:rPr>
          <w:rFonts w:ascii="Charlotte Sans Std Book" w:hAnsi="Charlotte Sans Std Book"/>
          <w:b/>
          <w:bCs/>
        </w:rPr>
      </w:pPr>
      <w:r w:rsidRPr="00AD1735">
        <w:rPr>
          <w:rFonts w:ascii="Charlotte Sans Std Book" w:hAnsi="Charlotte Sans Std Book"/>
          <w:b/>
          <w:bCs/>
        </w:rPr>
        <w:t>Info</w:t>
      </w:r>
    </w:p>
    <w:p w14:paraId="50543826" w14:textId="77777777" w:rsidR="00CC5D1F" w:rsidRDefault="00CC5D1F" w:rsidP="00CC5D1F">
      <w:pPr>
        <w:ind w:left="360" w:right="567"/>
        <w:rPr>
          <w:rFonts w:ascii="Charlotte Sans Std Book" w:hAnsi="Charlotte Sans Std Book"/>
          <w:b/>
          <w:bCs/>
        </w:rPr>
      </w:pPr>
      <w:r>
        <w:rPr>
          <w:rFonts w:ascii="Charlotte Sans Std Book" w:hAnsi="Charlotte Sans Std Book"/>
          <w:b/>
          <w:bCs/>
        </w:rPr>
        <w:t>+358 207 181 640</w:t>
      </w:r>
    </w:p>
    <w:p w14:paraId="49FAD961" w14:textId="77777777" w:rsidR="00CC5D1F" w:rsidRPr="00AD1735" w:rsidRDefault="00CC5D1F" w:rsidP="00CC5D1F">
      <w:pPr>
        <w:ind w:left="360" w:right="567"/>
        <w:rPr>
          <w:rFonts w:ascii="Charlotte Sans Std Book" w:hAnsi="Charlotte Sans Std Book"/>
          <w:b/>
          <w:bCs/>
        </w:rPr>
      </w:pPr>
      <w:r>
        <w:rPr>
          <w:rFonts w:ascii="Charlotte Sans Std Book" w:hAnsi="Charlotte Sans Std Book"/>
          <w:b/>
          <w:bCs/>
        </w:rPr>
        <w:t>info@avan.fi</w:t>
      </w:r>
    </w:p>
    <w:p w14:paraId="37723455" w14:textId="77777777" w:rsidR="00CC5D1F" w:rsidRPr="007C45E3" w:rsidRDefault="00CC5D1F" w:rsidP="00CC5D1F">
      <w:pPr>
        <w:pStyle w:val="Luettelokappale"/>
        <w:rPr>
          <w:rFonts w:ascii="Charlotte Sans Std Book" w:hAnsi="Charlotte Sans Std Book"/>
          <w:sz w:val="24"/>
          <w:szCs w:val="24"/>
        </w:rPr>
      </w:pPr>
    </w:p>
    <w:p w14:paraId="334E6F68" w14:textId="77777777" w:rsidR="00CC5D1F" w:rsidRPr="007C45E3" w:rsidRDefault="00CC5D1F" w:rsidP="00CC5D1F">
      <w:pPr>
        <w:ind w:right="567"/>
        <w:rPr>
          <w:rFonts w:ascii="Charlotte Sans Std Book" w:hAnsi="Charlotte Sans Std Book"/>
        </w:rPr>
      </w:pPr>
    </w:p>
    <w:p w14:paraId="6314AA0B" w14:textId="77777777" w:rsidR="00CC5D1F" w:rsidRDefault="00CC5D1F" w:rsidP="00CC5D1F">
      <w:pPr>
        <w:ind w:right="567"/>
        <w:rPr>
          <w:rFonts w:ascii="Charlotte Sans Std Book" w:hAnsi="Charlotte Sans Std Book"/>
        </w:rPr>
      </w:pPr>
    </w:p>
    <w:p w14:paraId="11019EFF" w14:textId="77777777" w:rsidR="00CC5D1F" w:rsidRDefault="00CC5D1F" w:rsidP="00CC5D1F">
      <w:pPr>
        <w:ind w:left="360" w:right="567"/>
        <w:rPr>
          <w:rFonts w:ascii="Charlotte Sans Std Book" w:hAnsi="Charlotte Sans Std Book"/>
        </w:rPr>
      </w:pPr>
    </w:p>
    <w:p w14:paraId="2ACC49DB" w14:textId="09A81A32" w:rsidR="00CC5D1F" w:rsidRDefault="00CC5D1F" w:rsidP="00CC5D1F">
      <w:pPr>
        <w:ind w:left="360" w:right="567"/>
        <w:rPr>
          <w:rFonts w:ascii="Charlotte Sans Std Book" w:hAnsi="Charlotte Sans Std Book"/>
        </w:rPr>
      </w:pPr>
      <w:r>
        <w:rPr>
          <w:rFonts w:ascii="Charlotte Sans Std Book" w:hAnsi="Charlotte Sans Std Book"/>
        </w:rPr>
        <w:t>Museon toimittajatiedot:</w:t>
      </w:r>
      <w:r>
        <w:rPr>
          <w:rFonts w:ascii="Charlotte Sans Std Book" w:hAnsi="Charlotte Sans Std Book"/>
        </w:rPr>
        <w:br/>
        <w:t xml:space="preserve">Aboa </w:t>
      </w:r>
      <w:proofErr w:type="spellStart"/>
      <w:r>
        <w:rPr>
          <w:rFonts w:ascii="Charlotte Sans Std Book" w:hAnsi="Charlotte Sans Std Book"/>
        </w:rPr>
        <w:t>Vetus</w:t>
      </w:r>
      <w:proofErr w:type="spellEnd"/>
      <w:r>
        <w:rPr>
          <w:rFonts w:ascii="Charlotte Sans Std Book" w:hAnsi="Charlotte Sans Std Book"/>
        </w:rPr>
        <w:t xml:space="preserve"> Ars Nova säätiö </w:t>
      </w:r>
      <w:proofErr w:type="spellStart"/>
      <w:r>
        <w:rPr>
          <w:rFonts w:ascii="Charlotte Sans Std Book" w:hAnsi="Charlotte Sans Std Book"/>
        </w:rPr>
        <w:t>sr</w:t>
      </w:r>
      <w:proofErr w:type="spellEnd"/>
    </w:p>
    <w:p w14:paraId="7A3A1293" w14:textId="77777777" w:rsidR="00CC5D1F" w:rsidRDefault="00CC5D1F" w:rsidP="00CC5D1F">
      <w:pPr>
        <w:ind w:right="567" w:firstLine="360"/>
        <w:rPr>
          <w:rFonts w:ascii="Charlotte Sans Std Book" w:hAnsi="Charlotte Sans Std Book"/>
        </w:rPr>
      </w:pPr>
      <w:r>
        <w:rPr>
          <w:rFonts w:ascii="Charlotte Sans Std Book" w:hAnsi="Charlotte Sans Std Book"/>
        </w:rPr>
        <w:t>Nunnankatu 1, 20700 Turku</w:t>
      </w:r>
    </w:p>
    <w:p w14:paraId="20E77E33" w14:textId="77777777" w:rsidR="00CC5D1F" w:rsidRPr="003A138C" w:rsidRDefault="00CC5D1F" w:rsidP="00CC5D1F">
      <w:pPr>
        <w:ind w:right="567" w:firstLine="360"/>
        <w:rPr>
          <w:rFonts w:ascii="Charlotte Sans Std Book" w:hAnsi="Charlotte Sans Std Book"/>
        </w:rPr>
      </w:pPr>
      <w:r>
        <w:rPr>
          <w:rFonts w:ascii="Charlotte Sans Std Book" w:hAnsi="Charlotte Sans Std Book"/>
        </w:rPr>
        <w:t xml:space="preserve">Y-tunnus: </w:t>
      </w:r>
      <w:r w:rsidRPr="00992E0E">
        <w:rPr>
          <w:rFonts w:ascii="Charlotte Sans Std Book" w:hAnsi="Charlotte Sans Std Book"/>
        </w:rPr>
        <w:t>0968636-0</w:t>
      </w:r>
    </w:p>
    <w:p w14:paraId="04BFA439" w14:textId="384CF5DC" w:rsidR="00183C4F" w:rsidRPr="00681E3D" w:rsidRDefault="00183C4F" w:rsidP="00681E3D">
      <w:pPr>
        <w:pStyle w:val="NormaaliWWW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/>
          <w:color w:val="000000"/>
          <w:spacing w:val="5"/>
        </w:rPr>
      </w:pPr>
    </w:p>
    <w:sectPr w:rsidR="00183C4F" w:rsidRPr="00681E3D" w:rsidSect="00DF45C7">
      <w:headerReference w:type="default" r:id="rId11"/>
      <w:footerReference w:type="default" r:id="rId12"/>
      <w:pgSz w:w="11900" w:h="16840"/>
      <w:pgMar w:top="1418" w:right="1134" w:bottom="1418" w:left="1134" w:header="851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F4DE9" w14:textId="77777777" w:rsidR="00B86C50" w:rsidRDefault="00B86C50" w:rsidP="00993357">
      <w:r>
        <w:separator/>
      </w:r>
    </w:p>
  </w:endnote>
  <w:endnote w:type="continuationSeparator" w:id="0">
    <w:p w14:paraId="786BAD49" w14:textId="77777777" w:rsidR="00B86C50" w:rsidRDefault="00B86C50" w:rsidP="00993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harlotte Sans Std Book">
    <w:altName w:val="Calibri"/>
    <w:panose1 w:val="00000000000000000000"/>
    <w:charset w:val="00"/>
    <w:family w:val="swiss"/>
    <w:notTrueType/>
    <w:pitch w:val="variable"/>
    <w:sig w:usb0="00000003" w:usb1="00000001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B0DF9" w14:textId="77777777" w:rsidR="00993357" w:rsidRDefault="00993357" w:rsidP="00602A73">
    <w:pPr>
      <w:pStyle w:val="Alatunniste"/>
      <w:tabs>
        <w:tab w:val="clear" w:pos="9638"/>
        <w:tab w:val="right" w:pos="10065"/>
      </w:tabs>
      <w:ind w:left="-426" w:right="-716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B8351AC" wp14:editId="61AF0580">
          <wp:simplePos x="0" y="0"/>
          <wp:positionH relativeFrom="column">
            <wp:posOffset>-143147</wp:posOffset>
          </wp:positionH>
          <wp:positionV relativeFrom="paragraph">
            <wp:posOffset>-274286</wp:posOffset>
          </wp:positionV>
          <wp:extent cx="6389370" cy="637869"/>
          <wp:effectExtent l="0" t="0" r="0" b="0"/>
          <wp:wrapNone/>
          <wp:docPr id="1331621563" name="Kuva 13316215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1621563" name="Kuva 1331621563"/>
                  <pic:cNvPicPr/>
                </pic:nvPicPr>
                <pic:blipFill rotWithShape="1">
                  <a:blip r:embed="rId1"/>
                  <a:srcRect l="6777"/>
                  <a:stretch/>
                </pic:blipFill>
                <pic:spPr bwMode="auto">
                  <a:xfrm>
                    <a:off x="0" y="0"/>
                    <a:ext cx="6579135" cy="65681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3B9F9" w14:textId="77777777" w:rsidR="00B86C50" w:rsidRDefault="00B86C50" w:rsidP="00993357">
      <w:r>
        <w:separator/>
      </w:r>
    </w:p>
  </w:footnote>
  <w:footnote w:type="continuationSeparator" w:id="0">
    <w:p w14:paraId="2F08D32F" w14:textId="77777777" w:rsidR="00B86C50" w:rsidRDefault="00B86C50" w:rsidP="009933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4379A" w14:textId="77777777" w:rsidR="00CC5D1F" w:rsidRDefault="00CC5D1F" w:rsidP="00CC5D1F">
    <w:pPr>
      <w:pStyle w:val="Yltunniste"/>
      <w:ind w:right="281"/>
    </w:pPr>
  </w:p>
  <w:p w14:paraId="623901E7" w14:textId="77777777" w:rsidR="00CC5D1F" w:rsidRDefault="00CC5D1F" w:rsidP="00CC5D1F">
    <w:pPr>
      <w:pStyle w:val="Yltunniste"/>
      <w:ind w:right="281"/>
    </w:pPr>
  </w:p>
  <w:p w14:paraId="7B26616C" w14:textId="77777777" w:rsidR="00CC5D1F" w:rsidRDefault="00CC5D1F" w:rsidP="00CC5D1F">
    <w:pPr>
      <w:pStyle w:val="Yltunniste"/>
      <w:ind w:right="28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E2594"/>
    <w:multiLevelType w:val="hybridMultilevel"/>
    <w:tmpl w:val="B568D80A"/>
    <w:lvl w:ilvl="0" w:tplc="8F10DD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D4585"/>
    <w:multiLevelType w:val="hybridMultilevel"/>
    <w:tmpl w:val="0F64AAC4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D5DC4"/>
    <w:multiLevelType w:val="hybridMultilevel"/>
    <w:tmpl w:val="99700E7C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C6C2C"/>
    <w:multiLevelType w:val="hybridMultilevel"/>
    <w:tmpl w:val="4B14D2C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5470D5"/>
    <w:multiLevelType w:val="hybridMultilevel"/>
    <w:tmpl w:val="6D04A2B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B059A1"/>
    <w:multiLevelType w:val="hybridMultilevel"/>
    <w:tmpl w:val="F0CA14B2"/>
    <w:lvl w:ilvl="0" w:tplc="A27CF3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F60708"/>
    <w:multiLevelType w:val="hybridMultilevel"/>
    <w:tmpl w:val="613CBEA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41729B"/>
    <w:multiLevelType w:val="hybridMultilevel"/>
    <w:tmpl w:val="A9E2ED0E"/>
    <w:lvl w:ilvl="0" w:tplc="BC5469F8">
      <w:start w:val="1"/>
      <w:numFmt w:val="lowerLetter"/>
      <w:lvlText w:val="%1)"/>
      <w:lvlJc w:val="left"/>
      <w:pPr>
        <w:ind w:left="2880" w:hanging="360"/>
      </w:pPr>
      <w:rPr>
        <w:rFonts w:ascii="Calibri" w:eastAsiaTheme="minorEastAsia" w:hAnsi="Calibri" w:cs="Calibri"/>
      </w:rPr>
    </w:lvl>
    <w:lvl w:ilvl="1" w:tplc="040B0019" w:tentative="1">
      <w:start w:val="1"/>
      <w:numFmt w:val="lowerLetter"/>
      <w:lvlText w:val="%2."/>
      <w:lvlJc w:val="left"/>
      <w:pPr>
        <w:ind w:left="3600" w:hanging="360"/>
      </w:pPr>
    </w:lvl>
    <w:lvl w:ilvl="2" w:tplc="040B001B" w:tentative="1">
      <w:start w:val="1"/>
      <w:numFmt w:val="lowerRoman"/>
      <w:lvlText w:val="%3."/>
      <w:lvlJc w:val="right"/>
      <w:pPr>
        <w:ind w:left="4320" w:hanging="180"/>
      </w:pPr>
    </w:lvl>
    <w:lvl w:ilvl="3" w:tplc="040B000F" w:tentative="1">
      <w:start w:val="1"/>
      <w:numFmt w:val="decimal"/>
      <w:lvlText w:val="%4."/>
      <w:lvlJc w:val="left"/>
      <w:pPr>
        <w:ind w:left="5040" w:hanging="360"/>
      </w:pPr>
    </w:lvl>
    <w:lvl w:ilvl="4" w:tplc="040B0019" w:tentative="1">
      <w:start w:val="1"/>
      <w:numFmt w:val="lowerLetter"/>
      <w:lvlText w:val="%5."/>
      <w:lvlJc w:val="left"/>
      <w:pPr>
        <w:ind w:left="5760" w:hanging="360"/>
      </w:pPr>
    </w:lvl>
    <w:lvl w:ilvl="5" w:tplc="040B001B" w:tentative="1">
      <w:start w:val="1"/>
      <w:numFmt w:val="lowerRoman"/>
      <w:lvlText w:val="%6."/>
      <w:lvlJc w:val="right"/>
      <w:pPr>
        <w:ind w:left="6480" w:hanging="180"/>
      </w:pPr>
    </w:lvl>
    <w:lvl w:ilvl="6" w:tplc="040B000F" w:tentative="1">
      <w:start w:val="1"/>
      <w:numFmt w:val="decimal"/>
      <w:lvlText w:val="%7."/>
      <w:lvlJc w:val="left"/>
      <w:pPr>
        <w:ind w:left="7200" w:hanging="360"/>
      </w:pPr>
    </w:lvl>
    <w:lvl w:ilvl="7" w:tplc="040B0019" w:tentative="1">
      <w:start w:val="1"/>
      <w:numFmt w:val="lowerLetter"/>
      <w:lvlText w:val="%8."/>
      <w:lvlJc w:val="left"/>
      <w:pPr>
        <w:ind w:left="7920" w:hanging="360"/>
      </w:pPr>
    </w:lvl>
    <w:lvl w:ilvl="8" w:tplc="040B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6C485D23"/>
    <w:multiLevelType w:val="hybridMultilevel"/>
    <w:tmpl w:val="C2302AAE"/>
    <w:lvl w:ilvl="0" w:tplc="B03A3F0E">
      <w:start w:val="1"/>
      <w:numFmt w:val="decimal"/>
      <w:lvlText w:val="%1)"/>
      <w:lvlJc w:val="left"/>
      <w:pPr>
        <w:ind w:left="2880" w:hanging="360"/>
      </w:pPr>
      <w:rPr>
        <w:rFonts w:asciiTheme="minorHAnsi" w:eastAsiaTheme="minorEastAsia" w:hAnsiTheme="minorHAnsi" w:cstheme="minorBidi"/>
      </w:rPr>
    </w:lvl>
    <w:lvl w:ilvl="1" w:tplc="040B0019" w:tentative="1">
      <w:start w:val="1"/>
      <w:numFmt w:val="lowerLetter"/>
      <w:lvlText w:val="%2."/>
      <w:lvlJc w:val="left"/>
      <w:pPr>
        <w:ind w:left="3600" w:hanging="360"/>
      </w:pPr>
    </w:lvl>
    <w:lvl w:ilvl="2" w:tplc="040B001B" w:tentative="1">
      <w:start w:val="1"/>
      <w:numFmt w:val="lowerRoman"/>
      <w:lvlText w:val="%3."/>
      <w:lvlJc w:val="right"/>
      <w:pPr>
        <w:ind w:left="4320" w:hanging="180"/>
      </w:pPr>
    </w:lvl>
    <w:lvl w:ilvl="3" w:tplc="040B000F" w:tentative="1">
      <w:start w:val="1"/>
      <w:numFmt w:val="decimal"/>
      <w:lvlText w:val="%4."/>
      <w:lvlJc w:val="left"/>
      <w:pPr>
        <w:ind w:left="5040" w:hanging="360"/>
      </w:pPr>
    </w:lvl>
    <w:lvl w:ilvl="4" w:tplc="040B0019" w:tentative="1">
      <w:start w:val="1"/>
      <w:numFmt w:val="lowerLetter"/>
      <w:lvlText w:val="%5."/>
      <w:lvlJc w:val="left"/>
      <w:pPr>
        <w:ind w:left="5760" w:hanging="360"/>
      </w:pPr>
    </w:lvl>
    <w:lvl w:ilvl="5" w:tplc="040B001B" w:tentative="1">
      <w:start w:val="1"/>
      <w:numFmt w:val="lowerRoman"/>
      <w:lvlText w:val="%6."/>
      <w:lvlJc w:val="right"/>
      <w:pPr>
        <w:ind w:left="6480" w:hanging="180"/>
      </w:pPr>
    </w:lvl>
    <w:lvl w:ilvl="6" w:tplc="040B000F" w:tentative="1">
      <w:start w:val="1"/>
      <w:numFmt w:val="decimal"/>
      <w:lvlText w:val="%7."/>
      <w:lvlJc w:val="left"/>
      <w:pPr>
        <w:ind w:left="7200" w:hanging="360"/>
      </w:pPr>
    </w:lvl>
    <w:lvl w:ilvl="7" w:tplc="040B0019" w:tentative="1">
      <w:start w:val="1"/>
      <w:numFmt w:val="lowerLetter"/>
      <w:lvlText w:val="%8."/>
      <w:lvlJc w:val="left"/>
      <w:pPr>
        <w:ind w:left="7920" w:hanging="360"/>
      </w:pPr>
    </w:lvl>
    <w:lvl w:ilvl="8" w:tplc="040B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1434403305">
    <w:abstractNumId w:val="4"/>
  </w:num>
  <w:num w:numId="2" w16cid:durableId="804085952">
    <w:abstractNumId w:val="6"/>
  </w:num>
  <w:num w:numId="3" w16cid:durableId="1901866658">
    <w:abstractNumId w:val="1"/>
  </w:num>
  <w:num w:numId="4" w16cid:durableId="485899877">
    <w:abstractNumId w:val="5"/>
  </w:num>
  <w:num w:numId="5" w16cid:durableId="155845681">
    <w:abstractNumId w:val="2"/>
  </w:num>
  <w:num w:numId="6" w16cid:durableId="1776290940">
    <w:abstractNumId w:val="7"/>
  </w:num>
  <w:num w:numId="7" w16cid:durableId="1041202910">
    <w:abstractNumId w:val="8"/>
  </w:num>
  <w:num w:numId="8" w16cid:durableId="1341933064">
    <w:abstractNumId w:val="0"/>
  </w:num>
  <w:num w:numId="9" w16cid:durableId="16298215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2B7"/>
    <w:rsid w:val="0004068D"/>
    <w:rsid w:val="00064F24"/>
    <w:rsid w:val="000842EF"/>
    <w:rsid w:val="00090AC0"/>
    <w:rsid w:val="000A5E8A"/>
    <w:rsid w:val="000A67BF"/>
    <w:rsid w:val="000C5997"/>
    <w:rsid w:val="000E2521"/>
    <w:rsid w:val="001044CA"/>
    <w:rsid w:val="001138E5"/>
    <w:rsid w:val="0011470B"/>
    <w:rsid w:val="0011581B"/>
    <w:rsid w:val="00130FF2"/>
    <w:rsid w:val="00133833"/>
    <w:rsid w:val="00167928"/>
    <w:rsid w:val="00183C4F"/>
    <w:rsid w:val="001C6662"/>
    <w:rsid w:val="001D1AD0"/>
    <w:rsid w:val="001F6866"/>
    <w:rsid w:val="00203521"/>
    <w:rsid w:val="0022242E"/>
    <w:rsid w:val="002252B7"/>
    <w:rsid w:val="00226A37"/>
    <w:rsid w:val="00267568"/>
    <w:rsid w:val="002838AA"/>
    <w:rsid w:val="00285416"/>
    <w:rsid w:val="00305F06"/>
    <w:rsid w:val="0031382F"/>
    <w:rsid w:val="00335B1D"/>
    <w:rsid w:val="00345F18"/>
    <w:rsid w:val="00362574"/>
    <w:rsid w:val="003B1326"/>
    <w:rsid w:val="003D05A4"/>
    <w:rsid w:val="00473A52"/>
    <w:rsid w:val="004E3140"/>
    <w:rsid w:val="00537C5F"/>
    <w:rsid w:val="00565F22"/>
    <w:rsid w:val="00574566"/>
    <w:rsid w:val="005B50C6"/>
    <w:rsid w:val="00602A73"/>
    <w:rsid w:val="006406BB"/>
    <w:rsid w:val="006465FD"/>
    <w:rsid w:val="00681E3D"/>
    <w:rsid w:val="006A25C1"/>
    <w:rsid w:val="006C26B0"/>
    <w:rsid w:val="006E57B2"/>
    <w:rsid w:val="00710DAE"/>
    <w:rsid w:val="00755746"/>
    <w:rsid w:val="00762103"/>
    <w:rsid w:val="007B22CF"/>
    <w:rsid w:val="007D181F"/>
    <w:rsid w:val="008C7F2B"/>
    <w:rsid w:val="008F1B26"/>
    <w:rsid w:val="008F3BC6"/>
    <w:rsid w:val="00920B3B"/>
    <w:rsid w:val="00921F0D"/>
    <w:rsid w:val="00993357"/>
    <w:rsid w:val="009E630E"/>
    <w:rsid w:val="00A15ED6"/>
    <w:rsid w:val="00A170DB"/>
    <w:rsid w:val="00A43D09"/>
    <w:rsid w:val="00A87575"/>
    <w:rsid w:val="00AF270C"/>
    <w:rsid w:val="00B0402F"/>
    <w:rsid w:val="00B15B51"/>
    <w:rsid w:val="00B51856"/>
    <w:rsid w:val="00B67205"/>
    <w:rsid w:val="00B736EB"/>
    <w:rsid w:val="00B81475"/>
    <w:rsid w:val="00B86C50"/>
    <w:rsid w:val="00BB58B4"/>
    <w:rsid w:val="00BC572F"/>
    <w:rsid w:val="00BD2F9D"/>
    <w:rsid w:val="00BE026A"/>
    <w:rsid w:val="00BE1B9A"/>
    <w:rsid w:val="00C22570"/>
    <w:rsid w:val="00C22C04"/>
    <w:rsid w:val="00C8648F"/>
    <w:rsid w:val="00CC5D1F"/>
    <w:rsid w:val="00D04054"/>
    <w:rsid w:val="00D77BC5"/>
    <w:rsid w:val="00D935C6"/>
    <w:rsid w:val="00DB403B"/>
    <w:rsid w:val="00DB4F7D"/>
    <w:rsid w:val="00DD0EA7"/>
    <w:rsid w:val="00DE63A5"/>
    <w:rsid w:val="00DF45C7"/>
    <w:rsid w:val="00E32014"/>
    <w:rsid w:val="00E80041"/>
    <w:rsid w:val="00E91CD3"/>
    <w:rsid w:val="00EB2C4F"/>
    <w:rsid w:val="00EC49A0"/>
    <w:rsid w:val="00F23B3B"/>
    <w:rsid w:val="00F97FC0"/>
    <w:rsid w:val="00FC2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8422792"/>
  <w14:defaultImageDpi w14:val="330"/>
  <w15:docId w15:val="{10C9C4CA-92F5-4F04-8638-31C809AF2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335B1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00000" w:themeColor="accent1" w:themeShade="BF"/>
      <w:sz w:val="32"/>
      <w:szCs w:val="32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A170D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accent1" w:themeShade="BF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993357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993357"/>
  </w:style>
  <w:style w:type="paragraph" w:styleId="Alatunniste">
    <w:name w:val="footer"/>
    <w:basedOn w:val="Normaali"/>
    <w:link w:val="AlatunnisteChar"/>
    <w:uiPriority w:val="99"/>
    <w:unhideWhenUsed/>
    <w:rsid w:val="00993357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993357"/>
  </w:style>
  <w:style w:type="paragraph" w:styleId="Seliteteksti">
    <w:name w:val="Balloon Text"/>
    <w:basedOn w:val="Normaali"/>
    <w:link w:val="SelitetekstiChar"/>
    <w:uiPriority w:val="99"/>
    <w:semiHidden/>
    <w:unhideWhenUsed/>
    <w:rsid w:val="00993357"/>
    <w:rPr>
      <w:rFonts w:ascii="Lucida Grande" w:hAnsi="Lucida Grande" w:cs="Lucida Grande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993357"/>
    <w:rPr>
      <w:rFonts w:ascii="Lucida Grande" w:hAnsi="Lucida Grande" w:cs="Lucida Grande"/>
      <w:sz w:val="18"/>
      <w:szCs w:val="18"/>
    </w:rPr>
  </w:style>
  <w:style w:type="character" w:customStyle="1" w:styleId="Otsikko1Char">
    <w:name w:val="Otsikko 1 Char"/>
    <w:basedOn w:val="Kappaleenoletusfontti"/>
    <w:link w:val="Otsikko1"/>
    <w:uiPriority w:val="9"/>
    <w:rsid w:val="00335B1D"/>
    <w:rPr>
      <w:rFonts w:asciiTheme="majorHAnsi" w:eastAsiaTheme="majorEastAsia" w:hAnsiTheme="majorHAnsi" w:cstheme="majorBidi"/>
      <w:color w:val="000000" w:themeColor="accent1" w:themeShade="BF"/>
      <w:sz w:val="32"/>
      <w:szCs w:val="32"/>
    </w:rPr>
  </w:style>
  <w:style w:type="paragraph" w:styleId="Otsikko">
    <w:name w:val="Title"/>
    <w:basedOn w:val="Normaali"/>
    <w:next w:val="Normaali"/>
    <w:link w:val="OtsikkoChar"/>
    <w:uiPriority w:val="10"/>
    <w:qFormat/>
    <w:rsid w:val="00335B1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335B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ki">
    <w:name w:val="Hyperlink"/>
    <w:basedOn w:val="Kappaleenoletusfontti"/>
    <w:uiPriority w:val="99"/>
    <w:unhideWhenUsed/>
    <w:rsid w:val="000A67BF"/>
    <w:rPr>
      <w:color w:val="0563C1"/>
      <w:u w:val="single"/>
    </w:rPr>
  </w:style>
  <w:style w:type="paragraph" w:styleId="Luettelokappale">
    <w:name w:val="List Paragraph"/>
    <w:basedOn w:val="Normaali"/>
    <w:uiPriority w:val="34"/>
    <w:qFormat/>
    <w:rsid w:val="000A67BF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styleId="Ratkaisematonmaininta">
    <w:name w:val="Unresolved Mention"/>
    <w:basedOn w:val="Kappaleenoletusfontti"/>
    <w:uiPriority w:val="99"/>
    <w:semiHidden/>
    <w:unhideWhenUsed/>
    <w:rsid w:val="00B67205"/>
    <w:rPr>
      <w:color w:val="605E5C"/>
      <w:shd w:val="clear" w:color="auto" w:fill="E1DFDD"/>
    </w:rPr>
  </w:style>
  <w:style w:type="character" w:styleId="Kommentinviite">
    <w:name w:val="annotation reference"/>
    <w:basedOn w:val="Kappaleenoletusfontti"/>
    <w:uiPriority w:val="99"/>
    <w:semiHidden/>
    <w:unhideWhenUsed/>
    <w:rsid w:val="006A25C1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6A25C1"/>
    <w:pPr>
      <w:spacing w:after="160"/>
    </w:pPr>
    <w:rPr>
      <w:rFonts w:eastAsiaTheme="minorHAnsi"/>
      <w:sz w:val="20"/>
      <w:szCs w:val="20"/>
      <w:lang w:eastAsia="en-US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6A25C1"/>
    <w:rPr>
      <w:rFonts w:eastAsiaTheme="minorHAnsi"/>
      <w:sz w:val="20"/>
      <w:szCs w:val="20"/>
      <w:lang w:eastAsia="en-US"/>
    </w:rPr>
  </w:style>
  <w:style w:type="paragraph" w:styleId="Alaviitteenteksti">
    <w:name w:val="footnote text"/>
    <w:basedOn w:val="Normaali"/>
    <w:link w:val="AlaviitteentekstiChar"/>
    <w:uiPriority w:val="99"/>
    <w:semiHidden/>
    <w:unhideWhenUsed/>
    <w:rsid w:val="006A25C1"/>
    <w:rPr>
      <w:rFonts w:eastAsiaTheme="minorHAnsi"/>
      <w:sz w:val="20"/>
      <w:szCs w:val="20"/>
      <w:lang w:eastAsia="en-US"/>
    </w:rPr>
  </w:style>
  <w:style w:type="character" w:customStyle="1" w:styleId="AlaviitteentekstiChar">
    <w:name w:val="Alaviitteen teksti Char"/>
    <w:basedOn w:val="Kappaleenoletusfontti"/>
    <w:link w:val="Alaviitteenteksti"/>
    <w:uiPriority w:val="99"/>
    <w:semiHidden/>
    <w:rsid w:val="006A25C1"/>
    <w:rPr>
      <w:rFonts w:eastAsiaTheme="minorHAnsi"/>
      <w:sz w:val="20"/>
      <w:szCs w:val="20"/>
      <w:lang w:eastAsia="en-US"/>
    </w:rPr>
  </w:style>
  <w:style w:type="character" w:styleId="Alaviitteenviite">
    <w:name w:val="footnote reference"/>
    <w:basedOn w:val="Kappaleenoletusfontti"/>
    <w:uiPriority w:val="99"/>
    <w:semiHidden/>
    <w:unhideWhenUsed/>
    <w:rsid w:val="006A25C1"/>
    <w:rPr>
      <w:vertAlign w:val="superscript"/>
    </w:rPr>
  </w:style>
  <w:style w:type="table" w:styleId="TaulukkoRuudukko">
    <w:name w:val="Table Grid"/>
    <w:basedOn w:val="Normaalitaulukko"/>
    <w:uiPriority w:val="39"/>
    <w:rsid w:val="006A25C1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imakas">
    <w:name w:val="Strong"/>
    <w:basedOn w:val="Kappaleenoletusfontti"/>
    <w:uiPriority w:val="22"/>
    <w:qFormat/>
    <w:rsid w:val="00AF270C"/>
    <w:rPr>
      <w:b/>
      <w:bCs/>
    </w:rPr>
  </w:style>
  <w:style w:type="paragraph" w:styleId="NormaaliWWW">
    <w:name w:val="Normal (Web)"/>
    <w:basedOn w:val="Normaali"/>
    <w:uiPriority w:val="99"/>
    <w:unhideWhenUsed/>
    <w:rsid w:val="00AF270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A170DB"/>
    <w:rPr>
      <w:rFonts w:asciiTheme="majorHAnsi" w:eastAsiaTheme="majorEastAsia" w:hAnsiTheme="majorHAnsi" w:cstheme="majorBidi"/>
      <w:i/>
      <w:iCs/>
      <w:color w:val="000000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0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nna.jokela@avan.f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anna.jokela@avan.fi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info@avan.f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log.edu.turku.fi/elamyspolku/tilauslomake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tapio\Documents\Mukautetut%20Office-mallit\AVAN%202014.dotx" TargetMode="External"/></Relationships>
</file>

<file path=word/theme/theme1.xml><?xml version="1.0" encoding="utf-8"?>
<a:theme xmlns:a="http://schemas.openxmlformats.org/drawingml/2006/main" name="Office-teema">
  <a:themeElements>
    <a:clrScheme name="AVA&amp;AN 2014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000000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Mukautettu 1">
      <a:majorFont>
        <a:latin typeface="Charlotte Sans Std Book"/>
        <a:ea typeface=""/>
        <a:cs typeface=""/>
      </a:majorFont>
      <a:minorFont>
        <a:latin typeface="Charlotte Sans Std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AVAN 2014.dotx</Template>
  <TotalTime>3</TotalTime>
  <Pages>1</Pages>
  <Words>140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Aboa Vetus &amp; Ars Nova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TIEDOTE</dc:title>
  <dc:subject/>
  <dc:creator>rtapio</dc:creator>
  <cp:keywords/>
  <dc:description/>
  <cp:lastModifiedBy>Maria Carpelan</cp:lastModifiedBy>
  <cp:revision>4</cp:revision>
  <cp:lastPrinted>2023-09-05T10:37:00Z</cp:lastPrinted>
  <dcterms:created xsi:type="dcterms:W3CDTF">2025-08-04T10:14:00Z</dcterms:created>
  <dcterms:modified xsi:type="dcterms:W3CDTF">2026-08-13T10:48:00Z</dcterms:modified>
</cp:coreProperties>
</file>